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951" w:rsidRDefault="00F71951" w:rsidP="00D71078">
      <w:pPr>
        <w:pStyle w:val="BasicParagraph"/>
        <w:jc w:val="center"/>
        <w:rPr>
          <w:rFonts w:ascii="Times New Roman" w:hAnsi="Times New Roman" w:cs="Times New Roman"/>
          <w:b/>
          <w:bCs/>
          <w:sz w:val="28"/>
          <w:szCs w:val="28"/>
          <w:cs/>
          <w:lang w:bidi="hi-IN"/>
        </w:rPr>
      </w:pPr>
    </w:p>
    <w:p w:rsidR="00F71951" w:rsidRPr="007C73B7" w:rsidRDefault="00F71951" w:rsidP="00D71078">
      <w:pPr>
        <w:pStyle w:val="BasicParagraph"/>
        <w:jc w:val="center"/>
        <w:rPr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cs/>
          <w:lang w:bidi="hi-IN"/>
        </w:rPr>
        <w:t>MALAYALA MANORAMA</w:t>
      </w:r>
    </w:p>
    <w:p w:rsidR="00F71951" w:rsidRPr="00D248A4" w:rsidRDefault="00F71951" w:rsidP="00152050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b/>
          <w:bCs/>
          <w:sz w:val="23"/>
          <w:szCs w:val="23"/>
        </w:rPr>
        <w:t xml:space="preserve">‘Tobacco-Free Kottayam’ Campaign  </w:t>
      </w:r>
    </w:p>
    <w:p w:rsidR="00F71951" w:rsidRPr="00F50D44" w:rsidRDefault="00F71951" w:rsidP="00152050">
      <w:pPr>
        <w:pBdr>
          <w:bottom w:val="single" w:sz="12" w:space="1" w:color="auto"/>
        </w:pBdr>
        <w:spacing w:after="12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D270CE">
        <w:rPr>
          <w:rFonts w:ascii="Times New Roman" w:hAnsi="Times New Roman" w:cs="Times New Roman"/>
          <w:sz w:val="24"/>
          <w:szCs w:val="24"/>
        </w:rPr>
        <w:t xml:space="preserve">Date: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15</w:t>
      </w:r>
      <w:r w:rsidRPr="00F50D44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01</w:t>
      </w:r>
      <w:r w:rsidRPr="00F50D44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2011</w:t>
      </w:r>
      <w:r w:rsidRPr="00D270CE">
        <w:rPr>
          <w:rFonts w:ascii="Times New Roman" w:hAnsi="Times New Roman" w:cs="Times New Roman"/>
          <w:sz w:val="24"/>
          <w:szCs w:val="24"/>
        </w:rPr>
        <w:t xml:space="preserve"> | Edition: </w:t>
      </w:r>
      <w:r>
        <w:rPr>
          <w:rFonts w:ascii="Times New Roman" w:hAnsi="Times New Roman" w:cs="Times New Roman"/>
          <w:b/>
          <w:bCs/>
          <w:sz w:val="24"/>
          <w:szCs w:val="24"/>
        </w:rPr>
        <w:t>All Kerala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270CE">
        <w:rPr>
          <w:rFonts w:ascii="Times New Roman" w:hAnsi="Times New Roman" w:cs="Times New Roman"/>
          <w:sz w:val="24"/>
          <w:szCs w:val="24"/>
        </w:rPr>
        <w:t>|</w:t>
      </w:r>
      <w:r>
        <w:rPr>
          <w:rFonts w:ascii="Times New Roman" w:hAnsi="Times New Roman" w:cs="Times New Roman"/>
          <w:sz w:val="24"/>
          <w:szCs w:val="24"/>
        </w:rPr>
        <w:t xml:space="preserve"> Page No:</w:t>
      </w:r>
      <w:r w:rsidRPr="00D270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70CE">
        <w:rPr>
          <w:rFonts w:ascii="Times New Roman" w:hAnsi="Times New Roman" w:cs="Times New Roman"/>
          <w:sz w:val="24"/>
          <w:szCs w:val="24"/>
        </w:rPr>
        <w:t>|Clip size (cm)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70CE">
        <w:rPr>
          <w:rFonts w:ascii="Times New Roman" w:hAnsi="Times New Roman" w:cs="Times New Roman"/>
          <w:sz w:val="24"/>
          <w:szCs w:val="24"/>
          <w:cs/>
          <w:lang w:bidi="hi-IN"/>
        </w:rPr>
        <w:t>-</w:t>
      </w:r>
      <w:r w:rsidRPr="00D270CE">
        <w:rPr>
          <w:rFonts w:ascii="Times New Roman" w:hAnsi="Times New Roman" w:cs="Times New Roman"/>
          <w:sz w:val="24"/>
          <w:szCs w:val="24"/>
        </w:rPr>
        <w:t xml:space="preserve"> W:</w:t>
      </w:r>
      <w:r w:rsidRPr="00D270CE">
        <w:rPr>
          <w:rFonts w:ascii="Times New Roman" w:hAnsi="Times New Roman" w:cs="Times New Roman"/>
          <w:sz w:val="24"/>
          <w:szCs w:val="24"/>
          <w:cs/>
          <w:lang w:bidi="hi-IN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12.5</w:t>
      </w:r>
      <w:r w:rsidRPr="00D270CE">
        <w:rPr>
          <w:rFonts w:ascii="Times New Roman" w:hAnsi="Times New Roman" w:cs="Times New Roman"/>
          <w:sz w:val="24"/>
          <w:szCs w:val="24"/>
        </w:rPr>
        <w:t xml:space="preserve"> H: </w:t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t>.5</w:t>
      </w:r>
    </w:p>
    <w:p w:rsidR="00F71951" w:rsidRPr="00152050" w:rsidRDefault="00F71951" w:rsidP="00237BC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71951" w:rsidRPr="00D14B59" w:rsidRDefault="00F71951" w:rsidP="00A8233B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PictureBullets"/>
      <w:r w:rsidRPr="001E62E1">
        <w:rPr>
          <w:rFonts w:ascii="Times New Roman" w:hAnsi="Times New Roman" w:cs="Times New Roman"/>
          <w:sz w:val="24"/>
          <w:szCs w:val="24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9.5pt;height:204pt">
            <v:imagedata r:id="rId7" o:title=""/>
          </v:shape>
        </w:pict>
      </w:r>
      <w:r w:rsidRPr="001E62E1">
        <w:rPr>
          <w:rFonts w:ascii="Times New Roman" w:hAnsi="Times New Roman" w:cs="Times New Roman"/>
          <w:vanish/>
          <w:sz w:val="24"/>
          <w:szCs w:val="24"/>
          <w:lang w:val="en-US"/>
        </w:rPr>
        <w:pict>
          <v:shape id="_x0000_i1026" type="#_x0000_t75" alt="button1" style="width:9.75pt;height:9.75pt;visibility:visible" o:bullet="t">
            <v:imagedata r:id="rId8" o:title=""/>
          </v:shape>
        </w:pict>
      </w:r>
      <w:bookmarkEnd w:id="0"/>
    </w:p>
    <w:sectPr w:rsidR="00F71951" w:rsidRPr="00D14B59" w:rsidSect="0037331C">
      <w:headerReference w:type="default" r:id="rId9"/>
      <w:footerReference w:type="default" r:id="rId10"/>
      <w:pgSz w:w="12240" w:h="15840"/>
      <w:pgMar w:top="1440" w:right="1440" w:bottom="1440" w:left="1440" w:header="720" w:footer="535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1951" w:rsidRDefault="00F71951" w:rsidP="0096225B">
      <w:pPr>
        <w:spacing w:after="0" w:line="240" w:lineRule="auto"/>
      </w:pPr>
      <w:r>
        <w:separator/>
      </w:r>
    </w:p>
  </w:endnote>
  <w:endnote w:type="continuationSeparator" w:id="0">
    <w:p w:rsidR="00F71951" w:rsidRDefault="00F71951" w:rsidP="009622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951" w:rsidRDefault="00F71951">
    <w:pPr>
      <w:pStyle w:val="Footer"/>
      <w:pBdr>
        <w:top w:val="single" w:sz="4" w:space="1" w:color="D9D9D9"/>
      </w:pBdr>
      <w:jc w:val="right"/>
    </w:pPr>
    <w:fldSimple w:instr=" PAGE   \* MERGEFORMAT ">
      <w:r>
        <w:rPr>
          <w:noProof/>
        </w:rPr>
        <w:t>2</w:t>
      </w:r>
    </w:fldSimple>
    <w:r>
      <w:t xml:space="preserve"> | </w:t>
    </w:r>
  </w:p>
  <w:p w:rsidR="00F71951" w:rsidRDefault="00F7195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1951" w:rsidRDefault="00F71951" w:rsidP="0096225B">
      <w:pPr>
        <w:spacing w:after="0" w:line="240" w:lineRule="auto"/>
      </w:pPr>
      <w:r>
        <w:separator/>
      </w:r>
    </w:p>
  </w:footnote>
  <w:footnote w:type="continuationSeparator" w:id="0">
    <w:p w:rsidR="00F71951" w:rsidRDefault="00F71951" w:rsidP="009622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951" w:rsidRDefault="00F71951">
    <w:pPr>
      <w:pStyle w:val="Header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2049" type="#_x0000_t75" style="position:absolute;margin-left:420pt;margin-top:-14.25pt;width:40.5pt;height:33.75pt;z-index:251660288;visibility:visible">
          <v:imagedata r:id="rId1" o:title=""/>
          <w10:wrap type="square"/>
        </v:shape>
      </w:pict>
    </w:r>
  </w:p>
  <w:p w:rsidR="00F71951" w:rsidRDefault="00F7195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C34645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2567A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5546B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2D28F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09C15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12326EE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69F67AC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C67063B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51B608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48CA6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2DC714A"/>
    <w:multiLevelType w:val="multilevel"/>
    <w:tmpl w:val="A8649D10"/>
    <w:lvl w:ilvl="0">
      <w:start w:val="1"/>
      <w:numFmt w:val="lowerLetter"/>
      <w:lvlText w:val="%1)"/>
      <w:lvlJc w:val="left"/>
      <w:pPr>
        <w:ind w:left="1080" w:hanging="360"/>
      </w:pPr>
      <w:rPr>
        <w:rFonts w:ascii="Bookman Old Style" w:eastAsia="Times New Roman" w:hAnsi="Bookman Old Style"/>
        <w:color w:val="0066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6600"/>
      </w:rPr>
    </w:lvl>
    <w:lvl w:ilvl="2">
      <w:start w:val="1"/>
      <w:numFmt w:val="lowerRoman"/>
      <w:lvlText w:val="%3)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11">
    <w:nsid w:val="043D40F8"/>
    <w:multiLevelType w:val="hybridMultilevel"/>
    <w:tmpl w:val="7A767130"/>
    <w:lvl w:ilvl="0" w:tplc="D18A59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DB5003F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82904BF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C04EEF5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EC2780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8CEA558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A9C8DA7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BA641EE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C714DB96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12">
    <w:nsid w:val="06F63CCB"/>
    <w:multiLevelType w:val="hybridMultilevel"/>
    <w:tmpl w:val="68C491C6"/>
    <w:lvl w:ilvl="0" w:tplc="F1CEFD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F16733D"/>
    <w:multiLevelType w:val="hybridMultilevel"/>
    <w:tmpl w:val="8A28883E"/>
    <w:lvl w:ilvl="0" w:tplc="77C2B2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E821DC"/>
    <w:multiLevelType w:val="hybridMultilevel"/>
    <w:tmpl w:val="7B2481E2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3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3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18ED022F"/>
    <w:multiLevelType w:val="hybridMultilevel"/>
    <w:tmpl w:val="0B8EC9A8"/>
    <w:lvl w:ilvl="0" w:tplc="DC28A3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1DCC5BB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6DE69F9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F4E6B69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A6A6D7B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1952C1F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2B76BA5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42146B28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5CCC67FA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16">
    <w:nsid w:val="1A8A5189"/>
    <w:multiLevelType w:val="hybridMultilevel"/>
    <w:tmpl w:val="75CEBA7C"/>
    <w:lvl w:ilvl="0" w:tplc="DF8829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08E1CB8"/>
    <w:multiLevelType w:val="hybridMultilevel"/>
    <w:tmpl w:val="07E63CBA"/>
    <w:lvl w:ilvl="0" w:tplc="0F08E396">
      <w:start w:val="1"/>
      <w:numFmt w:val="lowerLetter"/>
      <w:lvlText w:val="%1)"/>
      <w:lvlJc w:val="left"/>
      <w:pPr>
        <w:ind w:left="1080" w:hanging="360"/>
      </w:pPr>
      <w:rPr>
        <w:rFonts w:ascii="Bookman Old Style" w:eastAsia="Times New Roman" w:hAnsi="Bookman Old Style"/>
        <w:color w:val="006600"/>
      </w:r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2043D28"/>
    <w:multiLevelType w:val="multilevel"/>
    <w:tmpl w:val="A8649D10"/>
    <w:lvl w:ilvl="0">
      <w:start w:val="1"/>
      <w:numFmt w:val="lowerLetter"/>
      <w:lvlText w:val="%1)"/>
      <w:lvlJc w:val="left"/>
      <w:pPr>
        <w:ind w:left="1080" w:hanging="360"/>
      </w:pPr>
      <w:rPr>
        <w:rFonts w:ascii="Bookman Old Style" w:eastAsia="Times New Roman" w:hAnsi="Bookman Old Style"/>
        <w:color w:val="0066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6600"/>
      </w:rPr>
    </w:lvl>
    <w:lvl w:ilvl="2">
      <w:start w:val="1"/>
      <w:numFmt w:val="lowerRoman"/>
      <w:lvlText w:val="%3)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19">
    <w:nsid w:val="22640A87"/>
    <w:multiLevelType w:val="hybridMultilevel"/>
    <w:tmpl w:val="0526ED54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3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3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22FF5C46"/>
    <w:multiLevelType w:val="hybridMultilevel"/>
    <w:tmpl w:val="5F3A8FF4"/>
    <w:lvl w:ilvl="0" w:tplc="EF4239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9642DC6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56A0BF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774E66A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78DABDF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CBC25D9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5F24729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D554716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5374209C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21">
    <w:nsid w:val="27884544"/>
    <w:multiLevelType w:val="hybridMultilevel"/>
    <w:tmpl w:val="239A16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31666470"/>
    <w:multiLevelType w:val="hybridMultilevel"/>
    <w:tmpl w:val="E8AA4FEA"/>
    <w:lvl w:ilvl="0" w:tplc="544C3BB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6600"/>
      </w:r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6ED573F"/>
    <w:multiLevelType w:val="hybridMultilevel"/>
    <w:tmpl w:val="48E01FFE"/>
    <w:lvl w:ilvl="0" w:tplc="57ACCF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5F1595"/>
    <w:multiLevelType w:val="hybridMultilevel"/>
    <w:tmpl w:val="7B2A8CE6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3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3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41DF528F"/>
    <w:multiLevelType w:val="hybridMultilevel"/>
    <w:tmpl w:val="42F873C8"/>
    <w:lvl w:ilvl="0" w:tplc="F4ACEC28">
      <w:start w:val="1"/>
      <w:numFmt w:val="decimal"/>
      <w:lvlText w:val="%1."/>
      <w:lvlJc w:val="left"/>
      <w:pPr>
        <w:tabs>
          <w:tab w:val="num" w:pos="732"/>
        </w:tabs>
        <w:ind w:left="73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52"/>
        </w:tabs>
        <w:ind w:left="14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72"/>
        </w:tabs>
        <w:ind w:left="21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92"/>
        </w:tabs>
        <w:ind w:left="28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12"/>
        </w:tabs>
        <w:ind w:left="36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32"/>
        </w:tabs>
        <w:ind w:left="43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52"/>
        </w:tabs>
        <w:ind w:left="50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72"/>
        </w:tabs>
        <w:ind w:left="57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92"/>
        </w:tabs>
        <w:ind w:left="6492" w:hanging="180"/>
      </w:pPr>
    </w:lvl>
  </w:abstractNum>
  <w:abstractNum w:abstractNumId="26">
    <w:nsid w:val="4CFC1AAB"/>
    <w:multiLevelType w:val="hybridMultilevel"/>
    <w:tmpl w:val="A70CE7CE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3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E5A17DA"/>
    <w:multiLevelType w:val="hybridMultilevel"/>
    <w:tmpl w:val="56CC550A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3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3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57CE37D5"/>
    <w:multiLevelType w:val="multilevel"/>
    <w:tmpl w:val="A8649D10"/>
    <w:lvl w:ilvl="0">
      <w:start w:val="1"/>
      <w:numFmt w:val="lowerLetter"/>
      <w:lvlText w:val="%1)"/>
      <w:lvlJc w:val="left"/>
      <w:pPr>
        <w:ind w:left="1080" w:hanging="360"/>
      </w:pPr>
      <w:rPr>
        <w:rFonts w:ascii="Bookman Old Style" w:eastAsia="Times New Roman" w:hAnsi="Bookman Old Style"/>
        <w:color w:val="0066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6600"/>
      </w:rPr>
    </w:lvl>
    <w:lvl w:ilvl="2">
      <w:start w:val="1"/>
      <w:numFmt w:val="lowerRoman"/>
      <w:lvlText w:val="%3)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29">
    <w:nsid w:val="5D386CCC"/>
    <w:multiLevelType w:val="multilevel"/>
    <w:tmpl w:val="A8649D10"/>
    <w:lvl w:ilvl="0">
      <w:start w:val="1"/>
      <w:numFmt w:val="lowerLetter"/>
      <w:lvlText w:val="%1)"/>
      <w:lvlJc w:val="left"/>
      <w:pPr>
        <w:ind w:left="1080" w:hanging="360"/>
      </w:pPr>
      <w:rPr>
        <w:rFonts w:ascii="Bookman Old Style" w:eastAsia="Times New Roman" w:hAnsi="Bookman Old Style"/>
        <w:color w:val="0066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6600"/>
      </w:rPr>
    </w:lvl>
    <w:lvl w:ilvl="2">
      <w:start w:val="1"/>
      <w:numFmt w:val="lowerRoman"/>
      <w:lvlText w:val="%3)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0">
    <w:nsid w:val="5F2F5877"/>
    <w:multiLevelType w:val="multilevel"/>
    <w:tmpl w:val="A8649D10"/>
    <w:lvl w:ilvl="0">
      <w:start w:val="1"/>
      <w:numFmt w:val="lowerLetter"/>
      <w:lvlText w:val="%1)"/>
      <w:lvlJc w:val="left"/>
      <w:pPr>
        <w:ind w:left="1080" w:hanging="360"/>
      </w:pPr>
      <w:rPr>
        <w:rFonts w:ascii="Bookman Old Style" w:eastAsia="Times New Roman" w:hAnsi="Bookman Old Style"/>
        <w:color w:val="0066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6600"/>
      </w:rPr>
    </w:lvl>
    <w:lvl w:ilvl="2">
      <w:start w:val="1"/>
      <w:numFmt w:val="lowerRoman"/>
      <w:lvlText w:val="%3)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1">
    <w:nsid w:val="61C46CD1"/>
    <w:multiLevelType w:val="hybridMultilevel"/>
    <w:tmpl w:val="D5ACA4B2"/>
    <w:lvl w:ilvl="0" w:tplc="34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3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3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3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3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3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2">
    <w:nsid w:val="62407196"/>
    <w:multiLevelType w:val="hybridMultilevel"/>
    <w:tmpl w:val="C128CA30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3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2872C1F"/>
    <w:multiLevelType w:val="hybridMultilevel"/>
    <w:tmpl w:val="142ADEA4"/>
    <w:lvl w:ilvl="0" w:tplc="DF882980">
      <w:start w:val="8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3895277"/>
    <w:multiLevelType w:val="hybridMultilevel"/>
    <w:tmpl w:val="E0804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5">
    <w:nsid w:val="6A0A46C6"/>
    <w:multiLevelType w:val="hybridMultilevel"/>
    <w:tmpl w:val="42700E3A"/>
    <w:lvl w:ilvl="0" w:tplc="3AF4062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 w:val="0"/>
        <w:color w:val="006600"/>
        <w:u w:val="none"/>
      </w:r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1EF1E81"/>
    <w:multiLevelType w:val="hybridMultilevel"/>
    <w:tmpl w:val="EE76AF74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3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C0E7B33"/>
    <w:multiLevelType w:val="multilevel"/>
    <w:tmpl w:val="A8649D10"/>
    <w:lvl w:ilvl="0">
      <w:start w:val="1"/>
      <w:numFmt w:val="lowerLetter"/>
      <w:lvlText w:val="%1)"/>
      <w:lvlJc w:val="left"/>
      <w:pPr>
        <w:ind w:left="1080" w:hanging="360"/>
      </w:pPr>
      <w:rPr>
        <w:rFonts w:ascii="Bookman Old Style" w:eastAsia="Times New Roman" w:hAnsi="Bookman Old Style"/>
        <w:color w:val="0066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6600"/>
      </w:rPr>
    </w:lvl>
    <w:lvl w:ilvl="2">
      <w:start w:val="1"/>
      <w:numFmt w:val="lowerRoman"/>
      <w:lvlText w:val="%3)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num w:numId="1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1"/>
  </w:num>
  <w:num w:numId="5">
    <w:abstractNumId w:val="24"/>
  </w:num>
  <w:num w:numId="6">
    <w:abstractNumId w:val="19"/>
  </w:num>
  <w:num w:numId="7">
    <w:abstractNumId w:val="27"/>
  </w:num>
  <w:num w:numId="8">
    <w:abstractNumId w:val="14"/>
  </w:num>
  <w:num w:numId="9">
    <w:abstractNumId w:val="15"/>
  </w:num>
  <w:num w:numId="10">
    <w:abstractNumId w:val="20"/>
  </w:num>
  <w:num w:numId="11">
    <w:abstractNumId w:val="11"/>
  </w:num>
  <w:num w:numId="12">
    <w:abstractNumId w:val="34"/>
  </w:num>
  <w:num w:numId="13">
    <w:abstractNumId w:val="21"/>
  </w:num>
  <w:num w:numId="14">
    <w:abstractNumId w:val="30"/>
  </w:num>
  <w:num w:numId="15">
    <w:abstractNumId w:val="30"/>
    <w:lvlOverride w:ilvl="0">
      <w:startOverride w:val="1"/>
    </w:lvlOverride>
  </w:num>
  <w:num w:numId="16">
    <w:abstractNumId w:val="30"/>
    <w:lvlOverride w:ilvl="0">
      <w:startOverride w:val="3"/>
    </w:lvlOverride>
  </w:num>
  <w:num w:numId="17">
    <w:abstractNumId w:val="30"/>
    <w:lvlOverride w:ilvl="0">
      <w:startOverride w:val="1"/>
    </w:lvlOverride>
  </w:num>
  <w:num w:numId="18">
    <w:abstractNumId w:val="25"/>
  </w:num>
  <w:num w:numId="19">
    <w:abstractNumId w:val="13"/>
  </w:num>
  <w:num w:numId="20">
    <w:abstractNumId w:val="35"/>
  </w:num>
  <w:num w:numId="21">
    <w:abstractNumId w:val="22"/>
  </w:num>
  <w:num w:numId="22">
    <w:abstractNumId w:val="17"/>
  </w:num>
  <w:num w:numId="23">
    <w:abstractNumId w:val="16"/>
  </w:num>
  <w:num w:numId="24">
    <w:abstractNumId w:val="9"/>
  </w:num>
  <w:num w:numId="25">
    <w:abstractNumId w:val="7"/>
  </w:num>
  <w:num w:numId="26">
    <w:abstractNumId w:val="6"/>
  </w:num>
  <w:num w:numId="27">
    <w:abstractNumId w:val="5"/>
  </w:num>
  <w:num w:numId="28">
    <w:abstractNumId w:val="4"/>
  </w:num>
  <w:num w:numId="29">
    <w:abstractNumId w:val="8"/>
  </w:num>
  <w:num w:numId="30">
    <w:abstractNumId w:val="3"/>
  </w:num>
  <w:num w:numId="31">
    <w:abstractNumId w:val="2"/>
  </w:num>
  <w:num w:numId="32">
    <w:abstractNumId w:val="1"/>
  </w:num>
  <w:num w:numId="33">
    <w:abstractNumId w:val="0"/>
  </w:num>
  <w:num w:numId="34">
    <w:abstractNumId w:val="23"/>
  </w:num>
  <w:num w:numId="35">
    <w:abstractNumId w:val="12"/>
  </w:num>
  <w:num w:numId="36">
    <w:abstractNumId w:val="37"/>
  </w:num>
  <w:num w:numId="37">
    <w:abstractNumId w:val="18"/>
  </w:num>
  <w:num w:numId="38">
    <w:abstractNumId w:val="29"/>
  </w:num>
  <w:num w:numId="39">
    <w:abstractNumId w:val="10"/>
  </w:num>
  <w:num w:numId="40">
    <w:abstractNumId w:val="33"/>
  </w:num>
  <w:num w:numId="41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26C6"/>
    <w:rsid w:val="00016DFD"/>
    <w:rsid w:val="0006234E"/>
    <w:rsid w:val="00075F5F"/>
    <w:rsid w:val="00092524"/>
    <w:rsid w:val="000B4C14"/>
    <w:rsid w:val="000C7BE0"/>
    <w:rsid w:val="000E1840"/>
    <w:rsid w:val="000F0DE4"/>
    <w:rsid w:val="000F10B3"/>
    <w:rsid w:val="0010573E"/>
    <w:rsid w:val="001057AB"/>
    <w:rsid w:val="00110D60"/>
    <w:rsid w:val="00110E95"/>
    <w:rsid w:val="001277AA"/>
    <w:rsid w:val="00145490"/>
    <w:rsid w:val="00152050"/>
    <w:rsid w:val="001740B5"/>
    <w:rsid w:val="001966B6"/>
    <w:rsid w:val="001C16C2"/>
    <w:rsid w:val="001D1DC2"/>
    <w:rsid w:val="001E62E1"/>
    <w:rsid w:val="001E6940"/>
    <w:rsid w:val="00204167"/>
    <w:rsid w:val="0020789F"/>
    <w:rsid w:val="0021240C"/>
    <w:rsid w:val="002230D8"/>
    <w:rsid w:val="00237BCF"/>
    <w:rsid w:val="0024037D"/>
    <w:rsid w:val="002626C6"/>
    <w:rsid w:val="00270E7B"/>
    <w:rsid w:val="00276EDC"/>
    <w:rsid w:val="002B785D"/>
    <w:rsid w:val="00325C6A"/>
    <w:rsid w:val="00331F77"/>
    <w:rsid w:val="00342FAA"/>
    <w:rsid w:val="00343616"/>
    <w:rsid w:val="00350F21"/>
    <w:rsid w:val="00353782"/>
    <w:rsid w:val="003566FF"/>
    <w:rsid w:val="00356A41"/>
    <w:rsid w:val="00365C3B"/>
    <w:rsid w:val="0037331C"/>
    <w:rsid w:val="00386152"/>
    <w:rsid w:val="003A212F"/>
    <w:rsid w:val="003D0612"/>
    <w:rsid w:val="003D74C8"/>
    <w:rsid w:val="003E5592"/>
    <w:rsid w:val="004239BF"/>
    <w:rsid w:val="00440B08"/>
    <w:rsid w:val="004601B7"/>
    <w:rsid w:val="0046402B"/>
    <w:rsid w:val="00472028"/>
    <w:rsid w:val="004907EC"/>
    <w:rsid w:val="004B60FF"/>
    <w:rsid w:val="004C48C9"/>
    <w:rsid w:val="004D6A28"/>
    <w:rsid w:val="00556E4A"/>
    <w:rsid w:val="005B6640"/>
    <w:rsid w:val="005C5960"/>
    <w:rsid w:val="005C5C25"/>
    <w:rsid w:val="005F5A99"/>
    <w:rsid w:val="00622D40"/>
    <w:rsid w:val="00630160"/>
    <w:rsid w:val="00653D20"/>
    <w:rsid w:val="00674DED"/>
    <w:rsid w:val="006A583C"/>
    <w:rsid w:val="006A62BB"/>
    <w:rsid w:val="006F6078"/>
    <w:rsid w:val="00724FEC"/>
    <w:rsid w:val="007363AD"/>
    <w:rsid w:val="00742176"/>
    <w:rsid w:val="007906E7"/>
    <w:rsid w:val="007C34D9"/>
    <w:rsid w:val="007C73B7"/>
    <w:rsid w:val="007F791E"/>
    <w:rsid w:val="0080153C"/>
    <w:rsid w:val="00815983"/>
    <w:rsid w:val="00861BA2"/>
    <w:rsid w:val="0086347B"/>
    <w:rsid w:val="00863DCF"/>
    <w:rsid w:val="0087213D"/>
    <w:rsid w:val="00880A1D"/>
    <w:rsid w:val="00884A15"/>
    <w:rsid w:val="00885550"/>
    <w:rsid w:val="0088641D"/>
    <w:rsid w:val="008B4C14"/>
    <w:rsid w:val="008E33C2"/>
    <w:rsid w:val="008F3636"/>
    <w:rsid w:val="0091510B"/>
    <w:rsid w:val="009320C2"/>
    <w:rsid w:val="00961989"/>
    <w:rsid w:val="0096225B"/>
    <w:rsid w:val="009963D2"/>
    <w:rsid w:val="009A71EB"/>
    <w:rsid w:val="009B0B8A"/>
    <w:rsid w:val="009B0C23"/>
    <w:rsid w:val="009B6EC3"/>
    <w:rsid w:val="009F2ED7"/>
    <w:rsid w:val="00A07312"/>
    <w:rsid w:val="00A36D68"/>
    <w:rsid w:val="00A67F43"/>
    <w:rsid w:val="00A71E6E"/>
    <w:rsid w:val="00A8233B"/>
    <w:rsid w:val="00A93E39"/>
    <w:rsid w:val="00A9483C"/>
    <w:rsid w:val="00AB3990"/>
    <w:rsid w:val="00AD17B2"/>
    <w:rsid w:val="00AF1211"/>
    <w:rsid w:val="00B20318"/>
    <w:rsid w:val="00B26699"/>
    <w:rsid w:val="00B36E27"/>
    <w:rsid w:val="00B41B51"/>
    <w:rsid w:val="00B54BEF"/>
    <w:rsid w:val="00B70015"/>
    <w:rsid w:val="00BB0BAD"/>
    <w:rsid w:val="00BB4026"/>
    <w:rsid w:val="00BF65F8"/>
    <w:rsid w:val="00C24312"/>
    <w:rsid w:val="00C31568"/>
    <w:rsid w:val="00C44199"/>
    <w:rsid w:val="00C562E3"/>
    <w:rsid w:val="00C84B2E"/>
    <w:rsid w:val="00CA35E7"/>
    <w:rsid w:val="00CB4A36"/>
    <w:rsid w:val="00CC093F"/>
    <w:rsid w:val="00CD47C5"/>
    <w:rsid w:val="00D14B59"/>
    <w:rsid w:val="00D248A4"/>
    <w:rsid w:val="00D24E02"/>
    <w:rsid w:val="00D270CE"/>
    <w:rsid w:val="00D3104C"/>
    <w:rsid w:val="00D41372"/>
    <w:rsid w:val="00D45B2F"/>
    <w:rsid w:val="00D71078"/>
    <w:rsid w:val="00D940E5"/>
    <w:rsid w:val="00E36866"/>
    <w:rsid w:val="00E45EC2"/>
    <w:rsid w:val="00E5748D"/>
    <w:rsid w:val="00E613F0"/>
    <w:rsid w:val="00E84B48"/>
    <w:rsid w:val="00E92D0A"/>
    <w:rsid w:val="00EC606D"/>
    <w:rsid w:val="00F33719"/>
    <w:rsid w:val="00F34985"/>
    <w:rsid w:val="00F41B08"/>
    <w:rsid w:val="00F50D44"/>
    <w:rsid w:val="00F5546A"/>
    <w:rsid w:val="00F62D7B"/>
    <w:rsid w:val="00F71951"/>
    <w:rsid w:val="00FB23AC"/>
    <w:rsid w:val="00FC2B4C"/>
    <w:rsid w:val="00FC31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4FEC"/>
    <w:pPr>
      <w:spacing w:after="200" w:line="276" w:lineRule="auto"/>
    </w:pPr>
    <w:rPr>
      <w:rFonts w:cs="Calibri"/>
      <w:lang w:val="en-PH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24FEC"/>
    <w:pPr>
      <w:keepNext/>
      <w:keepLines/>
      <w:spacing w:after="400"/>
      <w:jc w:val="center"/>
      <w:outlineLvl w:val="0"/>
    </w:pPr>
    <w:rPr>
      <w:rFonts w:ascii="Bookman Old Style" w:eastAsia="Times New Roman" w:hAnsi="Bookman Old Style" w:cs="Bookman Old Style"/>
      <w:b/>
      <w:bCs/>
      <w:color w:val="1F497D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24FEC"/>
    <w:pPr>
      <w:keepNext/>
      <w:keepLines/>
      <w:spacing w:after="300"/>
      <w:outlineLvl w:val="1"/>
    </w:pPr>
    <w:rPr>
      <w:rFonts w:ascii="Bookman Old Style" w:eastAsia="Times New Roman" w:hAnsi="Bookman Old Style" w:cs="Bookman Old Style"/>
      <w:b/>
      <w:bCs/>
      <w:color w:val="0066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24FEC"/>
    <w:pPr>
      <w:keepNext/>
      <w:keepLines/>
      <w:spacing w:after="120"/>
      <w:outlineLvl w:val="2"/>
    </w:pPr>
    <w:rPr>
      <w:rFonts w:ascii="Bookman Old Style" w:eastAsia="Times New Roman" w:hAnsi="Bookman Old Style" w:cs="Bookman Old Style"/>
      <w:b/>
      <w:bCs/>
      <w:color w:val="C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D0612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D0612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24FEC"/>
    <w:rPr>
      <w:rFonts w:ascii="Bookman Old Style" w:hAnsi="Bookman Old Style" w:cs="Bookman Old Style"/>
      <w:b/>
      <w:bCs/>
      <w:color w:val="1F497D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24FEC"/>
    <w:rPr>
      <w:rFonts w:ascii="Bookman Old Style" w:hAnsi="Bookman Old Style" w:cs="Bookman Old Style"/>
      <w:b/>
      <w:bCs/>
      <w:color w:val="00660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24FEC"/>
    <w:rPr>
      <w:rFonts w:ascii="Bookman Old Style" w:hAnsi="Bookman Old Style" w:cs="Bookman Old Style"/>
      <w:b/>
      <w:bCs/>
      <w:color w:val="C0000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D0612"/>
    <w:rPr>
      <w:rFonts w:ascii="Calibri" w:hAnsi="Calibri" w:cs="Calibri"/>
      <w:b/>
      <w:bCs/>
      <w:sz w:val="28"/>
      <w:szCs w:val="28"/>
      <w:lang w:val="en-PH" w:eastAsia="en-US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3D0612"/>
    <w:rPr>
      <w:rFonts w:ascii="Calibri" w:hAnsi="Calibri" w:cs="Calibri"/>
      <w:b/>
      <w:bCs/>
      <w:i/>
      <w:iCs/>
      <w:sz w:val="26"/>
      <w:szCs w:val="26"/>
      <w:lang w:val="en-PH" w:eastAsia="en-US"/>
    </w:rPr>
  </w:style>
  <w:style w:type="paragraph" w:styleId="NormalWeb">
    <w:name w:val="Normal (Web)"/>
    <w:basedOn w:val="Normal"/>
    <w:uiPriority w:val="99"/>
    <w:rsid w:val="00262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PH"/>
    </w:rPr>
  </w:style>
  <w:style w:type="paragraph" w:customStyle="1" w:styleId="ColorfulList-Accent11">
    <w:name w:val="Colorful List - Accent 11"/>
    <w:basedOn w:val="Normal"/>
    <w:uiPriority w:val="99"/>
    <w:rsid w:val="00724FEC"/>
    <w:pPr>
      <w:spacing w:after="280"/>
      <w:jc w:val="both"/>
    </w:pPr>
    <w:rPr>
      <w:rFonts w:ascii="Bookman Old Style" w:hAnsi="Bookman Old Style" w:cs="Bookman Old Style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2626C6"/>
  </w:style>
  <w:style w:type="character" w:customStyle="1" w:styleId="apple-style-span">
    <w:name w:val="apple-style-span"/>
    <w:basedOn w:val="DefaultParagraphFont"/>
    <w:uiPriority w:val="99"/>
    <w:rsid w:val="00724FEC"/>
  </w:style>
  <w:style w:type="character" w:styleId="Strong">
    <w:name w:val="Strong"/>
    <w:basedOn w:val="DefaultParagraphFont"/>
    <w:uiPriority w:val="99"/>
    <w:qFormat/>
    <w:rsid w:val="00724FEC"/>
    <w:rPr>
      <w:b/>
      <w:bCs/>
    </w:rPr>
  </w:style>
  <w:style w:type="character" w:styleId="Hyperlink">
    <w:name w:val="Hyperlink"/>
    <w:basedOn w:val="DefaultParagraphFont"/>
    <w:uiPriority w:val="99"/>
    <w:rsid w:val="00724FE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724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24FEC"/>
    <w:rPr>
      <w:rFonts w:ascii="Tahoma" w:hAnsi="Tahoma" w:cs="Tahoma"/>
      <w:sz w:val="16"/>
      <w:szCs w:val="16"/>
    </w:rPr>
  </w:style>
  <w:style w:type="paragraph" w:customStyle="1" w:styleId="DEFAULTTEXT">
    <w:name w:val="DEFAULT TEXT"/>
    <w:link w:val="DEFAULTTEXTChar"/>
    <w:uiPriority w:val="99"/>
    <w:rsid w:val="00724FEC"/>
    <w:pPr>
      <w:spacing w:after="200" w:line="276" w:lineRule="auto"/>
      <w:jc w:val="both"/>
    </w:pPr>
    <w:rPr>
      <w:rFonts w:ascii="Bookman Old Style" w:hAnsi="Bookman Old Style" w:cs="Bookman Old Style"/>
      <w:sz w:val="24"/>
      <w:szCs w:val="24"/>
      <w:lang w:val="en-PH"/>
    </w:rPr>
  </w:style>
  <w:style w:type="character" w:customStyle="1" w:styleId="DEFAULTTEXTChar">
    <w:name w:val="DEFAULT TEXT Char"/>
    <w:basedOn w:val="DefaultParagraphFont"/>
    <w:link w:val="DEFAULTTEXT"/>
    <w:uiPriority w:val="99"/>
    <w:locked/>
    <w:rsid w:val="00724FEC"/>
    <w:rPr>
      <w:rFonts w:ascii="Bookman Old Style" w:hAnsi="Bookman Old Style" w:cs="Bookman Old Style"/>
      <w:sz w:val="24"/>
      <w:szCs w:val="24"/>
      <w:lang w:val="en-PH" w:eastAsia="en-US"/>
    </w:rPr>
  </w:style>
  <w:style w:type="paragraph" w:styleId="Header">
    <w:name w:val="header"/>
    <w:basedOn w:val="Normal"/>
    <w:link w:val="HeaderChar"/>
    <w:uiPriority w:val="99"/>
    <w:rsid w:val="00724F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24FEC"/>
  </w:style>
  <w:style w:type="paragraph" w:styleId="Footer">
    <w:name w:val="footer"/>
    <w:basedOn w:val="Normal"/>
    <w:link w:val="FooterChar"/>
    <w:uiPriority w:val="99"/>
    <w:rsid w:val="00724F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24FEC"/>
  </w:style>
  <w:style w:type="character" w:customStyle="1" w:styleId="DEFAULTTEXTCharChar">
    <w:name w:val="DEFAULT TEXT Char Char"/>
    <w:basedOn w:val="DefaultParagraphFont"/>
    <w:uiPriority w:val="99"/>
    <w:rsid w:val="00724FEC"/>
    <w:rPr>
      <w:rFonts w:ascii="Bookman Old Style" w:hAnsi="Bookman Old Style" w:cs="Bookman Old Style"/>
      <w:sz w:val="24"/>
      <w:szCs w:val="24"/>
      <w:lang w:val="en-PH" w:eastAsia="en-US"/>
    </w:rPr>
  </w:style>
  <w:style w:type="character" w:customStyle="1" w:styleId="il">
    <w:name w:val="il"/>
    <w:basedOn w:val="DefaultParagraphFont"/>
    <w:uiPriority w:val="99"/>
    <w:rsid w:val="00724FEC"/>
  </w:style>
  <w:style w:type="paragraph" w:styleId="ListParagraph">
    <w:name w:val="List Paragraph"/>
    <w:basedOn w:val="Normal"/>
    <w:uiPriority w:val="99"/>
    <w:qFormat/>
    <w:rsid w:val="00343616"/>
    <w:pPr>
      <w:ind w:left="720"/>
    </w:pPr>
  </w:style>
  <w:style w:type="paragraph" w:customStyle="1" w:styleId="BasicParagraph">
    <w:name w:val="[Basic Paragraph]"/>
    <w:basedOn w:val="Normal"/>
    <w:uiPriority w:val="99"/>
    <w:rsid w:val="00145490"/>
    <w:pPr>
      <w:autoSpaceDE w:val="0"/>
      <w:autoSpaceDN w:val="0"/>
      <w:adjustRightInd w:val="0"/>
      <w:spacing w:after="0" w:line="288" w:lineRule="auto"/>
      <w:textAlignment w:val="center"/>
    </w:pPr>
    <w:rPr>
      <w:color w:val="000000"/>
      <w:sz w:val="24"/>
      <w:szCs w:val="24"/>
      <w:lang w:val="en-US" w:eastAsia="en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844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4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4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4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4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84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844791"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8" w:space="6" w:color="CCCCC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6844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4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1</Pages>
  <Words>21</Words>
  <Characters>122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KERALA KAUMUDI</dc:title>
  <dc:subject/>
  <dc:creator>compaq</dc:creator>
  <cp:keywords/>
  <dc:description/>
  <cp:lastModifiedBy>KVHS NEW</cp:lastModifiedBy>
  <cp:revision>5</cp:revision>
  <cp:lastPrinted>2011-12-22T02:04:00Z</cp:lastPrinted>
  <dcterms:created xsi:type="dcterms:W3CDTF">2011-12-22T04:20:00Z</dcterms:created>
  <dcterms:modified xsi:type="dcterms:W3CDTF">2012-01-16T05:18:00Z</dcterms:modified>
</cp:coreProperties>
</file>